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B902DC" w14:textId="77777777" w:rsidR="007A5527" w:rsidRDefault="007A5527"/>
    <w:sectPr w:rsidR="007A5527" w:rsidSect="00C0592A">
      <w:type w:val="continuous"/>
      <w:pgSz w:w="5670" w:h="2835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92A"/>
    <w:rsid w:val="007A5527"/>
    <w:rsid w:val="00C0592A"/>
    <w:rsid w:val="00E3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270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Labels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Xplod Systems</dc:creator>
  <cp:keywords/>
  <dc:description/>
  <cp:lastModifiedBy>Xplod Systems</cp:lastModifiedBy>
  <cp:revision>2</cp:revision>
  <dcterms:created xsi:type="dcterms:W3CDTF">2021-04-16T11:48:00Z</dcterms:created>
  <dcterms:modified xsi:type="dcterms:W3CDTF">2021-04-16T11:48:00Z</dcterms:modified>
</cp:coreProperties>
</file>